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0F561" w14:textId="77777777" w:rsidR="00D97E25" w:rsidRDefault="001A4524">
      <w:pPr>
        <w:spacing w:after="8"/>
        <w:ind w:left="2834"/>
      </w:pPr>
      <w:r w:rsidRPr="00F97ABC">
        <w:rPr>
          <w:noProof/>
          <w:u w:val="none"/>
        </w:rPr>
        <w:drawing>
          <wp:inline distT="0" distB="0" distL="0" distR="0" wp14:anchorId="1A682DA0" wp14:editId="29AB075A">
            <wp:extent cx="1731264" cy="1164336"/>
            <wp:effectExtent l="0" t="0" r="0" b="0"/>
            <wp:docPr id="487" name="Picture 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Picture 48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264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24DC0" w14:textId="77777777" w:rsidR="00D97E25" w:rsidRDefault="001A4524">
      <w:pPr>
        <w:spacing w:after="218"/>
      </w:pPr>
      <w:r>
        <w:rPr>
          <w:b w:val="0"/>
          <w:sz w:val="22"/>
          <w:u w:val="none"/>
        </w:rPr>
        <w:t xml:space="preserve"> </w:t>
      </w:r>
    </w:p>
    <w:p w14:paraId="3C0D8B7A" w14:textId="7D859CAC" w:rsidR="00D97E25" w:rsidRDefault="00F97ABC" w:rsidP="00F97ABC">
      <w:pPr>
        <w:jc w:val="center"/>
      </w:pPr>
      <w:r>
        <w:t>LAC Meeting Register</w:t>
      </w:r>
      <w:r w:rsidR="004D7815">
        <w:t xml:space="preserve"> 2026-27</w:t>
      </w:r>
      <w:bookmarkStart w:id="0" w:name="_GoBack"/>
      <w:bookmarkEnd w:id="0"/>
    </w:p>
    <w:tbl>
      <w:tblPr>
        <w:tblStyle w:val="TableGrid"/>
        <w:tblW w:w="9731" w:type="dxa"/>
        <w:tblInd w:w="-715" w:type="dxa"/>
        <w:tblCellMar>
          <w:top w:w="44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1808"/>
        <w:gridCol w:w="1346"/>
        <w:gridCol w:w="1345"/>
        <w:gridCol w:w="1345"/>
        <w:gridCol w:w="1345"/>
        <w:gridCol w:w="1345"/>
        <w:gridCol w:w="1197"/>
      </w:tblGrid>
      <w:tr w:rsidR="004D7815" w14:paraId="6D6785ED" w14:textId="0E9A537B" w:rsidTr="004D7815">
        <w:trPr>
          <w:trHeight w:val="35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A128" w14:textId="77777777" w:rsidR="004D7815" w:rsidRDefault="004D7815">
            <w:pPr>
              <w:spacing w:after="0"/>
              <w:ind w:left="0"/>
            </w:pPr>
            <w:r>
              <w:rPr>
                <w:b w:val="0"/>
                <w:sz w:val="22"/>
                <w:u w:val="none"/>
              </w:rPr>
              <w:t xml:space="preserve">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A632" w14:textId="3E1720C0" w:rsidR="004D7815" w:rsidRPr="00EE7441" w:rsidRDefault="004D7815">
            <w:pPr>
              <w:spacing w:after="0"/>
              <w:ind w:left="0"/>
              <w:rPr>
                <w:bCs/>
                <w:szCs w:val="28"/>
                <w:u w:val="none"/>
              </w:rPr>
            </w:pPr>
            <w:r>
              <w:rPr>
                <w:bCs/>
                <w:szCs w:val="28"/>
                <w:u w:val="none"/>
              </w:rPr>
              <w:t>07.10.26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8AC9" w14:textId="3B12FB12" w:rsidR="004D7815" w:rsidRPr="00EE7441" w:rsidRDefault="004D7815">
            <w:pPr>
              <w:spacing w:after="0"/>
              <w:ind w:left="0"/>
              <w:rPr>
                <w:bCs/>
                <w:szCs w:val="28"/>
                <w:u w:val="none"/>
              </w:rPr>
            </w:pPr>
            <w:r>
              <w:rPr>
                <w:bCs/>
                <w:szCs w:val="28"/>
                <w:u w:val="none"/>
              </w:rPr>
              <w:t>09.12.26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D245" w14:textId="614A2504" w:rsidR="004D7815" w:rsidRPr="00EE7441" w:rsidRDefault="004D7815">
            <w:pPr>
              <w:spacing w:after="0"/>
              <w:ind w:left="0"/>
              <w:rPr>
                <w:bCs/>
                <w:szCs w:val="28"/>
                <w:u w:val="none"/>
              </w:rPr>
            </w:pPr>
            <w:r>
              <w:rPr>
                <w:bCs/>
                <w:szCs w:val="28"/>
                <w:u w:val="none"/>
              </w:rPr>
              <w:t>10.02.27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9B03" w14:textId="39BC75BA" w:rsidR="004D7815" w:rsidRDefault="004D7815">
            <w:pPr>
              <w:spacing w:after="0"/>
              <w:ind w:left="0"/>
              <w:rPr>
                <w:bCs/>
                <w:szCs w:val="28"/>
                <w:u w:val="none"/>
              </w:rPr>
            </w:pPr>
            <w:r>
              <w:rPr>
                <w:bCs/>
                <w:szCs w:val="28"/>
                <w:u w:val="none"/>
              </w:rPr>
              <w:t>17.03.27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7D26" w14:textId="059A0210" w:rsidR="004D7815" w:rsidRDefault="004D7815">
            <w:pPr>
              <w:spacing w:after="0"/>
              <w:ind w:left="0"/>
              <w:rPr>
                <w:bCs/>
                <w:szCs w:val="28"/>
                <w:u w:val="none"/>
              </w:rPr>
            </w:pPr>
            <w:r>
              <w:rPr>
                <w:bCs/>
                <w:szCs w:val="28"/>
                <w:u w:val="none"/>
              </w:rPr>
              <w:t>12.05.27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3EE5" w14:textId="2F7A67A7" w:rsidR="004D7815" w:rsidRDefault="004D7815">
            <w:pPr>
              <w:spacing w:after="0"/>
              <w:ind w:left="0"/>
              <w:rPr>
                <w:bCs/>
                <w:szCs w:val="28"/>
                <w:u w:val="none"/>
              </w:rPr>
            </w:pPr>
            <w:r>
              <w:rPr>
                <w:bCs/>
                <w:szCs w:val="28"/>
                <w:u w:val="none"/>
              </w:rPr>
              <w:t>14.07.27</w:t>
            </w:r>
          </w:p>
        </w:tc>
      </w:tr>
      <w:tr w:rsidR="004D7815" w14:paraId="2FF94880" w14:textId="6656AD48" w:rsidTr="004D7815">
        <w:trPr>
          <w:trHeight w:val="68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9721" w14:textId="77777777" w:rsidR="004D7815" w:rsidRDefault="004D7815">
            <w:pPr>
              <w:spacing w:after="0"/>
              <w:ind w:left="0"/>
            </w:pPr>
            <w:r>
              <w:rPr>
                <w:sz w:val="22"/>
                <w:u w:val="none"/>
              </w:rPr>
              <w:t xml:space="preserve">Zoe Scott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EBF8" w14:textId="614310E1" w:rsidR="004D7815" w:rsidRPr="004D7815" w:rsidRDefault="004D7815" w:rsidP="004D781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3CC0A01" wp14:editId="6ED2F1B7">
                  <wp:extent cx="236849" cy="270662"/>
                  <wp:effectExtent l="0" t="0" r="0" b="0"/>
                  <wp:docPr id="22" name="Picture 22" descr="\\asb-sr-001\Staff\zscott\Pictures\ti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sb-sr-001\Staff\zscott\Pictures\ti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29" cy="304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2F2E" w14:textId="77777777" w:rsidR="004D7815" w:rsidRDefault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A4C7" w14:textId="77777777" w:rsidR="004D7815" w:rsidRDefault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806A" w14:textId="77777777" w:rsidR="004D7815" w:rsidRDefault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6148" w14:textId="77777777" w:rsidR="004D7815" w:rsidRDefault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980C" w14:textId="77777777" w:rsidR="004D7815" w:rsidRDefault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</w:tr>
      <w:tr w:rsidR="004D7815" w14:paraId="392CD77E" w14:textId="63CFC59F" w:rsidTr="004D7815">
        <w:trPr>
          <w:trHeight w:val="675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2B06" w14:textId="77777777" w:rsidR="004D7815" w:rsidRDefault="004D7815" w:rsidP="004D7815">
            <w:pPr>
              <w:spacing w:after="0"/>
              <w:ind w:left="0"/>
            </w:pPr>
            <w:r>
              <w:rPr>
                <w:sz w:val="22"/>
                <w:u w:val="none"/>
              </w:rPr>
              <w:t xml:space="preserve">Hannah Mayhew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ECA9" w14:textId="16E6974C" w:rsidR="004D7815" w:rsidRPr="004D7815" w:rsidRDefault="004D7815" w:rsidP="004D7815">
            <w:pPr>
              <w:spacing w:after="0"/>
              <w:ind w:left="28"/>
              <w:rPr>
                <w:b w:val="0"/>
                <w:noProof/>
                <w:sz w:val="22"/>
                <w:u w:val="none"/>
              </w:rPr>
            </w:pPr>
            <w:r w:rsidRPr="004D7815">
              <w:rPr>
                <w:noProof/>
                <w:u w:val="none"/>
              </w:rPr>
              <w:drawing>
                <wp:inline distT="0" distB="0" distL="0" distR="0" wp14:anchorId="2746FEFA" wp14:editId="69B0716B">
                  <wp:extent cx="237490" cy="26797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B55E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3575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23C8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B948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469E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</w:tr>
      <w:tr w:rsidR="004D7815" w14:paraId="3BAF780D" w14:textId="27EAFDC8" w:rsidTr="004D7815">
        <w:trPr>
          <w:trHeight w:val="696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E168" w14:textId="77777777" w:rsidR="004D7815" w:rsidRDefault="004D7815" w:rsidP="004D7815">
            <w:pPr>
              <w:spacing w:after="0"/>
              <w:ind w:left="0"/>
            </w:pPr>
            <w:r>
              <w:rPr>
                <w:sz w:val="22"/>
                <w:u w:val="none"/>
              </w:rPr>
              <w:t>Lacey Regan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B8ED" w14:textId="30FC0358" w:rsidR="004D7815" w:rsidRPr="004D7815" w:rsidRDefault="004D7815" w:rsidP="004D7815">
            <w:pPr>
              <w:spacing w:after="0"/>
              <w:ind w:left="0" w:right="21"/>
              <w:rPr>
                <w:b w:val="0"/>
                <w:sz w:val="22"/>
                <w:u w:val="none"/>
              </w:rPr>
            </w:pPr>
            <w:r w:rsidRPr="004D7815">
              <w:rPr>
                <w:noProof/>
                <w:u w:val="none"/>
              </w:rPr>
              <w:drawing>
                <wp:inline distT="0" distB="0" distL="0" distR="0" wp14:anchorId="4F1908E8" wp14:editId="0E778021">
                  <wp:extent cx="237490" cy="2679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79B1" w14:textId="77777777" w:rsidR="004D7815" w:rsidRDefault="004D7815" w:rsidP="004D7815">
            <w:pPr>
              <w:spacing w:after="0"/>
              <w:ind w:left="0" w:right="21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DC82" w14:textId="77777777" w:rsidR="004D7815" w:rsidRDefault="004D7815" w:rsidP="004D7815">
            <w:pPr>
              <w:spacing w:after="0"/>
              <w:ind w:left="0" w:right="21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D4C8" w14:textId="77777777" w:rsidR="004D7815" w:rsidRDefault="004D7815" w:rsidP="004D7815">
            <w:pPr>
              <w:spacing w:after="0"/>
              <w:ind w:left="0" w:right="21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4337" w14:textId="77777777" w:rsidR="004D7815" w:rsidRDefault="004D7815" w:rsidP="004D7815">
            <w:pPr>
              <w:spacing w:after="0"/>
              <w:ind w:left="0" w:right="21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6A816" w14:textId="77777777" w:rsidR="004D7815" w:rsidRDefault="004D7815" w:rsidP="004D7815">
            <w:pPr>
              <w:spacing w:after="0"/>
              <w:ind w:left="0" w:right="21"/>
              <w:jc w:val="center"/>
              <w:rPr>
                <w:b w:val="0"/>
                <w:sz w:val="22"/>
                <w:u w:val="none"/>
              </w:rPr>
            </w:pPr>
          </w:p>
        </w:tc>
      </w:tr>
      <w:tr w:rsidR="004D7815" w14:paraId="217ADB43" w14:textId="693B4A4D" w:rsidTr="004D7815">
        <w:trPr>
          <w:trHeight w:val="69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7B84" w14:textId="77777777" w:rsidR="004D7815" w:rsidRDefault="004D7815" w:rsidP="004D7815">
            <w:pPr>
              <w:spacing w:after="0"/>
              <w:ind w:left="0"/>
            </w:pPr>
            <w:r>
              <w:rPr>
                <w:sz w:val="22"/>
                <w:u w:val="none"/>
              </w:rPr>
              <w:t>Kate Jackson (Chair from July 2025)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64F7" w14:textId="197B2F48" w:rsidR="004D7815" w:rsidRPr="004D7815" w:rsidRDefault="004D7815" w:rsidP="004D7815">
            <w:pPr>
              <w:spacing w:after="0"/>
              <w:ind w:left="28"/>
              <w:rPr>
                <w:b w:val="0"/>
                <w:noProof/>
                <w:sz w:val="22"/>
                <w:u w:val="none"/>
              </w:rPr>
            </w:pPr>
            <w:r w:rsidRPr="004D7815">
              <w:rPr>
                <w:noProof/>
                <w:u w:val="none"/>
              </w:rPr>
              <w:drawing>
                <wp:inline distT="0" distB="0" distL="0" distR="0" wp14:anchorId="25D1A6F6" wp14:editId="76FF01FB">
                  <wp:extent cx="237490" cy="26797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1E26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DA9B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F4FA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2E33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64FC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</w:tr>
      <w:tr w:rsidR="004D7815" w14:paraId="3F96EA6B" w14:textId="3194D870" w:rsidTr="004D7815">
        <w:trPr>
          <w:trHeight w:val="690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6612" w14:textId="77777777" w:rsidR="004D7815" w:rsidRDefault="004D7815" w:rsidP="004D7815">
            <w:pPr>
              <w:spacing w:after="0"/>
              <w:ind w:left="0"/>
            </w:pPr>
            <w:r>
              <w:rPr>
                <w:sz w:val="22"/>
                <w:u w:val="none"/>
              </w:rPr>
              <w:t xml:space="preserve">Alex Thompson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B39D" w14:textId="2FFBF97D" w:rsidR="004D7815" w:rsidRPr="004D7815" w:rsidRDefault="004D7815" w:rsidP="004D7815">
            <w:pPr>
              <w:spacing w:after="0"/>
              <w:ind w:left="28"/>
              <w:rPr>
                <w:b w:val="0"/>
                <w:noProof/>
                <w:sz w:val="22"/>
                <w:u w:val="none"/>
              </w:rPr>
            </w:pPr>
            <w:r w:rsidRPr="004D7815">
              <w:rPr>
                <w:noProof/>
                <w:u w:val="none"/>
              </w:rPr>
              <w:drawing>
                <wp:inline distT="0" distB="0" distL="0" distR="0" wp14:anchorId="709EFB43" wp14:editId="1E1A24CA">
                  <wp:extent cx="237490" cy="26797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29A0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54F8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540B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EB07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FFB4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noProof/>
                <w:sz w:val="22"/>
                <w:u w:val="none"/>
              </w:rPr>
            </w:pPr>
          </w:p>
        </w:tc>
      </w:tr>
      <w:tr w:rsidR="004D7815" w14:paraId="4768C3FB" w14:textId="50416D03" w:rsidTr="004D7815">
        <w:trPr>
          <w:trHeight w:val="690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8E6A" w14:textId="475168EF" w:rsidR="004D7815" w:rsidRDefault="004D7815" w:rsidP="004D7815">
            <w:pPr>
              <w:spacing w:after="0"/>
              <w:ind w:left="0"/>
              <w:rPr>
                <w:sz w:val="22"/>
                <w:u w:val="none"/>
              </w:rPr>
            </w:pPr>
            <w:r>
              <w:rPr>
                <w:sz w:val="22"/>
                <w:u w:val="none"/>
              </w:rPr>
              <w:t>Caroline Stones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CF45" w14:textId="6C021F24" w:rsidR="004D7815" w:rsidRPr="004D7815" w:rsidRDefault="004D7815" w:rsidP="004D7815">
            <w:pPr>
              <w:spacing w:after="0"/>
              <w:ind w:left="28"/>
              <w:rPr>
                <w:b w:val="0"/>
                <w:sz w:val="22"/>
                <w:u w:val="none"/>
              </w:rPr>
            </w:pPr>
            <w:r w:rsidRPr="004D7815">
              <w:rPr>
                <w:noProof/>
                <w:u w:val="none"/>
              </w:rPr>
              <w:drawing>
                <wp:inline distT="0" distB="0" distL="0" distR="0" wp14:anchorId="2871860A" wp14:editId="262FFF15">
                  <wp:extent cx="237490" cy="26797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9F20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D4DE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7E08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A705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sz w:val="22"/>
                <w:u w:val="none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F702" w14:textId="77777777" w:rsidR="004D7815" w:rsidRDefault="004D7815" w:rsidP="004D7815">
            <w:pPr>
              <w:spacing w:after="0"/>
              <w:ind w:left="28"/>
              <w:jc w:val="center"/>
              <w:rPr>
                <w:b w:val="0"/>
                <w:sz w:val="22"/>
                <w:u w:val="none"/>
              </w:rPr>
            </w:pPr>
          </w:p>
        </w:tc>
      </w:tr>
      <w:tr w:rsidR="004D7815" w14:paraId="06873B7D" w14:textId="39F5D739" w:rsidTr="004D7815">
        <w:trPr>
          <w:trHeight w:val="67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F293" w14:textId="6210A923" w:rsidR="004D7815" w:rsidRDefault="004D7815" w:rsidP="004D7815">
            <w:pPr>
              <w:spacing w:after="0"/>
              <w:ind w:left="0"/>
            </w:pPr>
            <w:r>
              <w:rPr>
                <w:sz w:val="22"/>
                <w:u w:val="none"/>
              </w:rPr>
              <w:t>Clerk – Joanne Phillips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CB7C" w14:textId="1A598D1E" w:rsidR="004D7815" w:rsidRPr="004D7815" w:rsidRDefault="004D7815" w:rsidP="004D7815">
            <w:pPr>
              <w:spacing w:after="0"/>
              <w:ind w:left="28"/>
              <w:rPr>
                <w:b w:val="0"/>
                <w:bCs/>
                <w:u w:val="none"/>
              </w:rPr>
            </w:pPr>
            <w:r w:rsidRPr="004D7815">
              <w:rPr>
                <w:noProof/>
                <w:u w:val="none"/>
              </w:rPr>
              <w:drawing>
                <wp:inline distT="0" distB="0" distL="0" distR="0" wp14:anchorId="78876C1F" wp14:editId="7E4BD240">
                  <wp:extent cx="237490" cy="26797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17D3" w14:textId="77777777" w:rsidR="004D7815" w:rsidRPr="00EE7441" w:rsidRDefault="004D7815" w:rsidP="004D7815">
            <w:pPr>
              <w:spacing w:after="0"/>
              <w:ind w:left="28"/>
              <w:jc w:val="center"/>
              <w:rPr>
                <w:b w:val="0"/>
                <w:bCs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6BBF" w14:textId="77777777" w:rsidR="004D7815" w:rsidRPr="00EE7441" w:rsidRDefault="004D7815" w:rsidP="004D7815">
            <w:pPr>
              <w:spacing w:after="0"/>
              <w:ind w:left="28"/>
              <w:jc w:val="center"/>
              <w:rPr>
                <w:b w:val="0"/>
                <w:bCs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6309" w14:textId="77777777" w:rsidR="004D7815" w:rsidRPr="00EE7441" w:rsidRDefault="004D7815" w:rsidP="004D7815">
            <w:pPr>
              <w:spacing w:after="0"/>
              <w:ind w:left="28"/>
              <w:jc w:val="center"/>
              <w:rPr>
                <w:b w:val="0"/>
                <w:bCs/>
                <w:u w:val="none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E598" w14:textId="77777777" w:rsidR="004D7815" w:rsidRPr="00EE7441" w:rsidRDefault="004D7815" w:rsidP="004D7815">
            <w:pPr>
              <w:spacing w:after="0"/>
              <w:ind w:left="28"/>
              <w:jc w:val="center"/>
              <w:rPr>
                <w:b w:val="0"/>
                <w:bCs/>
                <w:u w:val="none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6BEB" w14:textId="77777777" w:rsidR="004D7815" w:rsidRPr="00EE7441" w:rsidRDefault="004D7815" w:rsidP="004D7815">
            <w:pPr>
              <w:spacing w:after="0"/>
              <w:ind w:left="28"/>
              <w:jc w:val="center"/>
              <w:rPr>
                <w:b w:val="0"/>
                <w:bCs/>
                <w:u w:val="none"/>
              </w:rPr>
            </w:pPr>
          </w:p>
        </w:tc>
      </w:tr>
    </w:tbl>
    <w:p w14:paraId="0D01D57F" w14:textId="77777777" w:rsidR="001A4524" w:rsidRDefault="001A4524"/>
    <w:sectPr w:rsidR="001A4524">
      <w:pgSz w:w="11906" w:h="16838"/>
      <w:pgMar w:top="72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E25"/>
    <w:rsid w:val="001A4524"/>
    <w:rsid w:val="00223FA0"/>
    <w:rsid w:val="004D7815"/>
    <w:rsid w:val="005E328D"/>
    <w:rsid w:val="006D5714"/>
    <w:rsid w:val="00D97E25"/>
    <w:rsid w:val="00EE7441"/>
    <w:rsid w:val="00F97ABC"/>
    <w:rsid w:val="00FC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725121D"/>
  <w15:docId w15:val="{6BAE7217-FA00-46A9-9A37-B6E1DE34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0"/>
      <w:ind w:left="-72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D7815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b w:val="0"/>
      <w:color w:val="auto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6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F9C9E08E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 Saint's Bednall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 Thorley</dc:creator>
  <cp:keywords/>
  <cp:lastModifiedBy>Zoe Scott</cp:lastModifiedBy>
  <cp:revision>2</cp:revision>
  <dcterms:created xsi:type="dcterms:W3CDTF">2026-10-07T12:55:00Z</dcterms:created>
  <dcterms:modified xsi:type="dcterms:W3CDTF">2026-10-07T12:55:00Z</dcterms:modified>
</cp:coreProperties>
</file>